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139D2" w:rsidRPr="002A6EA8" w:rsidRDefault="00D139D2" w:rsidP="002A6EA8">
      <w:pPr>
        <w:tabs>
          <w:tab w:val="center" w:pos="4536"/>
        </w:tabs>
        <w:rPr>
          <w:sz w:val="24"/>
          <w:szCs w:val="24"/>
        </w:rPr>
      </w:pPr>
      <w:r>
        <w:t xml:space="preserve">  </w:t>
      </w:r>
      <w:r>
        <w:tab/>
        <w:t xml:space="preserve">                                </w:t>
      </w:r>
      <w:r>
        <w:tab/>
      </w:r>
    </w:p>
    <w:p w:rsidR="00D139D2" w:rsidRDefault="00D139D2" w:rsidP="007F29EB">
      <w:pPr>
        <w:tabs>
          <w:tab w:val="left" w:pos="7500"/>
        </w:tabs>
        <w:jc w:val="center"/>
      </w:pPr>
      <w:r w:rsidRPr="003D1F8F">
        <w:rPr>
          <w:noProof/>
          <w:lang w:eastAsia="de-D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Bild 6" o:spid="_x0000_i1025" type="#_x0000_t75" style="width:223.5pt;height:282.75pt;visibility:visible">
            <v:imagedata r:id="rId4" o:title=""/>
          </v:shape>
        </w:pict>
      </w:r>
    </w:p>
    <w:p w:rsidR="00D139D2" w:rsidRDefault="00D139D2" w:rsidP="00C35CDC">
      <w:pPr>
        <w:jc w:val="center"/>
        <w:rPr>
          <w:noProof/>
          <w:lang w:eastAsia="de-DE"/>
        </w:rPr>
      </w:pPr>
    </w:p>
    <w:p w:rsidR="00D139D2" w:rsidRPr="0005262A" w:rsidRDefault="00D139D2" w:rsidP="00C447EE">
      <w:pPr>
        <w:jc w:val="center"/>
      </w:pPr>
      <w:r w:rsidRPr="003D1F8F">
        <w:rPr>
          <w:noProof/>
          <w:lang w:eastAsia="de-DE"/>
        </w:rPr>
        <w:pict>
          <v:shape id="Bild 58" o:spid="_x0000_i1026" type="#_x0000_t75" style="width:363.75pt;height:273.75pt;rotation:90;visibility:visible">
            <v:imagedata r:id="rId5" o:title=""/>
          </v:shape>
        </w:pict>
      </w:r>
    </w:p>
    <w:sectPr w:rsidR="00D139D2" w:rsidRPr="0005262A" w:rsidSect="00E025D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3F93"/>
    <w:rsid w:val="00001C05"/>
    <w:rsid w:val="000107DE"/>
    <w:rsid w:val="00017FB6"/>
    <w:rsid w:val="00032DD8"/>
    <w:rsid w:val="00035F3C"/>
    <w:rsid w:val="00043214"/>
    <w:rsid w:val="0004552A"/>
    <w:rsid w:val="00046764"/>
    <w:rsid w:val="0005262A"/>
    <w:rsid w:val="00053630"/>
    <w:rsid w:val="00054E8E"/>
    <w:rsid w:val="00063634"/>
    <w:rsid w:val="00063B95"/>
    <w:rsid w:val="00066B60"/>
    <w:rsid w:val="0007230F"/>
    <w:rsid w:val="00074E43"/>
    <w:rsid w:val="0008070D"/>
    <w:rsid w:val="000924C9"/>
    <w:rsid w:val="000A6B9A"/>
    <w:rsid w:val="000B1357"/>
    <w:rsid w:val="000B351F"/>
    <w:rsid w:val="000C0631"/>
    <w:rsid w:val="000C0F41"/>
    <w:rsid w:val="000C3961"/>
    <w:rsid w:val="000D1649"/>
    <w:rsid w:val="000D1821"/>
    <w:rsid w:val="000D42C1"/>
    <w:rsid w:val="000D72B6"/>
    <w:rsid w:val="000E0D27"/>
    <w:rsid w:val="000E276B"/>
    <w:rsid w:val="000E2A32"/>
    <w:rsid w:val="000E6547"/>
    <w:rsid w:val="000F4C10"/>
    <w:rsid w:val="00101F96"/>
    <w:rsid w:val="0010206D"/>
    <w:rsid w:val="00102646"/>
    <w:rsid w:val="00114512"/>
    <w:rsid w:val="00117CF4"/>
    <w:rsid w:val="00117FEC"/>
    <w:rsid w:val="00135CF4"/>
    <w:rsid w:val="00135CFC"/>
    <w:rsid w:val="00145301"/>
    <w:rsid w:val="001461F1"/>
    <w:rsid w:val="00146233"/>
    <w:rsid w:val="0014627C"/>
    <w:rsid w:val="001524E7"/>
    <w:rsid w:val="00153B9D"/>
    <w:rsid w:val="001601DE"/>
    <w:rsid w:val="001623C3"/>
    <w:rsid w:val="00163872"/>
    <w:rsid w:val="00182F52"/>
    <w:rsid w:val="00183160"/>
    <w:rsid w:val="00187A59"/>
    <w:rsid w:val="00191AB3"/>
    <w:rsid w:val="001A1B5B"/>
    <w:rsid w:val="001A54F8"/>
    <w:rsid w:val="001A5DFE"/>
    <w:rsid w:val="001B50FD"/>
    <w:rsid w:val="001C4054"/>
    <w:rsid w:val="001D19F5"/>
    <w:rsid w:val="001D6EBD"/>
    <w:rsid w:val="001E47F3"/>
    <w:rsid w:val="001E655D"/>
    <w:rsid w:val="00204710"/>
    <w:rsid w:val="00206E17"/>
    <w:rsid w:val="0021016F"/>
    <w:rsid w:val="00210276"/>
    <w:rsid w:val="00211BD1"/>
    <w:rsid w:val="00222AE4"/>
    <w:rsid w:val="002346C2"/>
    <w:rsid w:val="002356E5"/>
    <w:rsid w:val="00237914"/>
    <w:rsid w:val="0024134E"/>
    <w:rsid w:val="0024387B"/>
    <w:rsid w:val="002458F1"/>
    <w:rsid w:val="00246044"/>
    <w:rsid w:val="002466B1"/>
    <w:rsid w:val="00246E10"/>
    <w:rsid w:val="00262BAD"/>
    <w:rsid w:val="002642DD"/>
    <w:rsid w:val="002674FE"/>
    <w:rsid w:val="0027105B"/>
    <w:rsid w:val="00271EF0"/>
    <w:rsid w:val="002729DE"/>
    <w:rsid w:val="00272FA0"/>
    <w:rsid w:val="00274BF0"/>
    <w:rsid w:val="00274D19"/>
    <w:rsid w:val="00276252"/>
    <w:rsid w:val="002801A5"/>
    <w:rsid w:val="002A3D2C"/>
    <w:rsid w:val="002A4E03"/>
    <w:rsid w:val="002A6777"/>
    <w:rsid w:val="002A6EA8"/>
    <w:rsid w:val="002C3E73"/>
    <w:rsid w:val="002D13FC"/>
    <w:rsid w:val="002D2FF3"/>
    <w:rsid w:val="002D30F9"/>
    <w:rsid w:val="002D349B"/>
    <w:rsid w:val="002E2901"/>
    <w:rsid w:val="002E6F1B"/>
    <w:rsid w:val="002F09F5"/>
    <w:rsid w:val="002F2C56"/>
    <w:rsid w:val="002F2CD8"/>
    <w:rsid w:val="002F2F76"/>
    <w:rsid w:val="002F3F93"/>
    <w:rsid w:val="002F6CE8"/>
    <w:rsid w:val="0030081D"/>
    <w:rsid w:val="003026AC"/>
    <w:rsid w:val="00310A9C"/>
    <w:rsid w:val="00315EFE"/>
    <w:rsid w:val="00316634"/>
    <w:rsid w:val="003213B7"/>
    <w:rsid w:val="00321B96"/>
    <w:rsid w:val="00331E11"/>
    <w:rsid w:val="00334FE1"/>
    <w:rsid w:val="00336D1B"/>
    <w:rsid w:val="0034008A"/>
    <w:rsid w:val="00340BC6"/>
    <w:rsid w:val="00341E1D"/>
    <w:rsid w:val="00342441"/>
    <w:rsid w:val="00345135"/>
    <w:rsid w:val="00345350"/>
    <w:rsid w:val="00352C58"/>
    <w:rsid w:val="003612E4"/>
    <w:rsid w:val="00363381"/>
    <w:rsid w:val="003664B3"/>
    <w:rsid w:val="00381669"/>
    <w:rsid w:val="00381B6F"/>
    <w:rsid w:val="0038526A"/>
    <w:rsid w:val="00387E5E"/>
    <w:rsid w:val="003A5273"/>
    <w:rsid w:val="003A5467"/>
    <w:rsid w:val="003A77F1"/>
    <w:rsid w:val="003B245E"/>
    <w:rsid w:val="003B299A"/>
    <w:rsid w:val="003B3152"/>
    <w:rsid w:val="003C16D8"/>
    <w:rsid w:val="003C333B"/>
    <w:rsid w:val="003C501B"/>
    <w:rsid w:val="003D0B83"/>
    <w:rsid w:val="003D1F8F"/>
    <w:rsid w:val="003D2311"/>
    <w:rsid w:val="003D2949"/>
    <w:rsid w:val="003D3F33"/>
    <w:rsid w:val="003D7E6B"/>
    <w:rsid w:val="003E1ECE"/>
    <w:rsid w:val="003E3A4C"/>
    <w:rsid w:val="003E6EEE"/>
    <w:rsid w:val="003E7309"/>
    <w:rsid w:val="003E75DA"/>
    <w:rsid w:val="0040136C"/>
    <w:rsid w:val="004025F1"/>
    <w:rsid w:val="00402EC3"/>
    <w:rsid w:val="00415B4B"/>
    <w:rsid w:val="00423175"/>
    <w:rsid w:val="00423874"/>
    <w:rsid w:val="00426EDE"/>
    <w:rsid w:val="00430012"/>
    <w:rsid w:val="0043609F"/>
    <w:rsid w:val="004407B3"/>
    <w:rsid w:val="00443D8C"/>
    <w:rsid w:val="004448EC"/>
    <w:rsid w:val="00451421"/>
    <w:rsid w:val="004653EB"/>
    <w:rsid w:val="0046645C"/>
    <w:rsid w:val="004731B4"/>
    <w:rsid w:val="00475949"/>
    <w:rsid w:val="00475C5E"/>
    <w:rsid w:val="004764CA"/>
    <w:rsid w:val="0048380E"/>
    <w:rsid w:val="00483930"/>
    <w:rsid w:val="00484D2F"/>
    <w:rsid w:val="00485980"/>
    <w:rsid w:val="00485B64"/>
    <w:rsid w:val="004866B3"/>
    <w:rsid w:val="00491ADB"/>
    <w:rsid w:val="00493706"/>
    <w:rsid w:val="00493D99"/>
    <w:rsid w:val="00494069"/>
    <w:rsid w:val="004951A2"/>
    <w:rsid w:val="00497283"/>
    <w:rsid w:val="004A1696"/>
    <w:rsid w:val="004A1DCA"/>
    <w:rsid w:val="004A37FF"/>
    <w:rsid w:val="004A49F6"/>
    <w:rsid w:val="004A5917"/>
    <w:rsid w:val="004A5D11"/>
    <w:rsid w:val="004B0EAC"/>
    <w:rsid w:val="004B373C"/>
    <w:rsid w:val="004C08F0"/>
    <w:rsid w:val="004C4194"/>
    <w:rsid w:val="004C523C"/>
    <w:rsid w:val="004E1864"/>
    <w:rsid w:val="004E360E"/>
    <w:rsid w:val="004E51BF"/>
    <w:rsid w:val="004E57FB"/>
    <w:rsid w:val="004F0E33"/>
    <w:rsid w:val="004F3C7F"/>
    <w:rsid w:val="004F4DDF"/>
    <w:rsid w:val="00517AB3"/>
    <w:rsid w:val="00525D3E"/>
    <w:rsid w:val="0053350B"/>
    <w:rsid w:val="00535D1F"/>
    <w:rsid w:val="00541883"/>
    <w:rsid w:val="0054543A"/>
    <w:rsid w:val="0054685E"/>
    <w:rsid w:val="005472B0"/>
    <w:rsid w:val="00547FB4"/>
    <w:rsid w:val="00550E93"/>
    <w:rsid w:val="0056793A"/>
    <w:rsid w:val="00567A5B"/>
    <w:rsid w:val="005712F2"/>
    <w:rsid w:val="00574718"/>
    <w:rsid w:val="00580FD5"/>
    <w:rsid w:val="00585DAD"/>
    <w:rsid w:val="005923C7"/>
    <w:rsid w:val="00594917"/>
    <w:rsid w:val="005A397F"/>
    <w:rsid w:val="005A4636"/>
    <w:rsid w:val="005A7EEC"/>
    <w:rsid w:val="005B2752"/>
    <w:rsid w:val="005B60C7"/>
    <w:rsid w:val="005B755D"/>
    <w:rsid w:val="005D246A"/>
    <w:rsid w:val="005D2B80"/>
    <w:rsid w:val="005F4BD8"/>
    <w:rsid w:val="00602321"/>
    <w:rsid w:val="00602911"/>
    <w:rsid w:val="00602D29"/>
    <w:rsid w:val="0061123E"/>
    <w:rsid w:val="006136CC"/>
    <w:rsid w:val="00615BB7"/>
    <w:rsid w:val="006201FA"/>
    <w:rsid w:val="006251CE"/>
    <w:rsid w:val="006323EE"/>
    <w:rsid w:val="00641FC3"/>
    <w:rsid w:val="00642F46"/>
    <w:rsid w:val="006501F9"/>
    <w:rsid w:val="006512C0"/>
    <w:rsid w:val="00661147"/>
    <w:rsid w:val="00663FCF"/>
    <w:rsid w:val="0066497A"/>
    <w:rsid w:val="00664F31"/>
    <w:rsid w:val="006746EC"/>
    <w:rsid w:val="00681763"/>
    <w:rsid w:val="006878C5"/>
    <w:rsid w:val="00691963"/>
    <w:rsid w:val="006968A7"/>
    <w:rsid w:val="006A2F3C"/>
    <w:rsid w:val="006A5405"/>
    <w:rsid w:val="006A752C"/>
    <w:rsid w:val="006B04F8"/>
    <w:rsid w:val="006B08EE"/>
    <w:rsid w:val="006B44C7"/>
    <w:rsid w:val="006C0B7D"/>
    <w:rsid w:val="006C21C5"/>
    <w:rsid w:val="006C650F"/>
    <w:rsid w:val="006D33A3"/>
    <w:rsid w:val="006D3806"/>
    <w:rsid w:val="006D494A"/>
    <w:rsid w:val="006D5E1E"/>
    <w:rsid w:val="006E0C41"/>
    <w:rsid w:val="006E3FBD"/>
    <w:rsid w:val="006F4E1E"/>
    <w:rsid w:val="00706D2F"/>
    <w:rsid w:val="00717893"/>
    <w:rsid w:val="00734992"/>
    <w:rsid w:val="00742B2A"/>
    <w:rsid w:val="00743167"/>
    <w:rsid w:val="007439BB"/>
    <w:rsid w:val="00744159"/>
    <w:rsid w:val="00746BB1"/>
    <w:rsid w:val="00747ED7"/>
    <w:rsid w:val="007556B3"/>
    <w:rsid w:val="00757F0B"/>
    <w:rsid w:val="00765E93"/>
    <w:rsid w:val="007708A5"/>
    <w:rsid w:val="00777BBC"/>
    <w:rsid w:val="0078060B"/>
    <w:rsid w:val="0078060F"/>
    <w:rsid w:val="007819FA"/>
    <w:rsid w:val="007838AD"/>
    <w:rsid w:val="007856EA"/>
    <w:rsid w:val="007960BC"/>
    <w:rsid w:val="007974DC"/>
    <w:rsid w:val="00797C37"/>
    <w:rsid w:val="007A3B35"/>
    <w:rsid w:val="007A6014"/>
    <w:rsid w:val="007B2DB5"/>
    <w:rsid w:val="007B3F40"/>
    <w:rsid w:val="007B4720"/>
    <w:rsid w:val="007B5DEE"/>
    <w:rsid w:val="007B6222"/>
    <w:rsid w:val="007C0BC4"/>
    <w:rsid w:val="007C14C8"/>
    <w:rsid w:val="007C1A6D"/>
    <w:rsid w:val="007D21F6"/>
    <w:rsid w:val="007F29EB"/>
    <w:rsid w:val="007F4246"/>
    <w:rsid w:val="008000DD"/>
    <w:rsid w:val="00801122"/>
    <w:rsid w:val="00802CDF"/>
    <w:rsid w:val="008078A2"/>
    <w:rsid w:val="00811B67"/>
    <w:rsid w:val="00825B7B"/>
    <w:rsid w:val="00834C39"/>
    <w:rsid w:val="0083554E"/>
    <w:rsid w:val="00836364"/>
    <w:rsid w:val="00842AE3"/>
    <w:rsid w:val="0085069C"/>
    <w:rsid w:val="00855BF6"/>
    <w:rsid w:val="00861051"/>
    <w:rsid w:val="00866CD3"/>
    <w:rsid w:val="00874211"/>
    <w:rsid w:val="00882003"/>
    <w:rsid w:val="00882C60"/>
    <w:rsid w:val="008849DC"/>
    <w:rsid w:val="00886018"/>
    <w:rsid w:val="008875DB"/>
    <w:rsid w:val="0089030D"/>
    <w:rsid w:val="00892A8A"/>
    <w:rsid w:val="00894718"/>
    <w:rsid w:val="008955D2"/>
    <w:rsid w:val="0089711C"/>
    <w:rsid w:val="00897483"/>
    <w:rsid w:val="008A0EEB"/>
    <w:rsid w:val="008A180D"/>
    <w:rsid w:val="008B35B0"/>
    <w:rsid w:val="008B4975"/>
    <w:rsid w:val="008B6D56"/>
    <w:rsid w:val="008C184B"/>
    <w:rsid w:val="008C1CAE"/>
    <w:rsid w:val="008C7BB2"/>
    <w:rsid w:val="008D07DB"/>
    <w:rsid w:val="008D756D"/>
    <w:rsid w:val="008E452F"/>
    <w:rsid w:val="008E7101"/>
    <w:rsid w:val="008F536D"/>
    <w:rsid w:val="008F6F0E"/>
    <w:rsid w:val="008F7884"/>
    <w:rsid w:val="008F79AB"/>
    <w:rsid w:val="00900979"/>
    <w:rsid w:val="009139E7"/>
    <w:rsid w:val="0092220A"/>
    <w:rsid w:val="009322D9"/>
    <w:rsid w:val="00934BDD"/>
    <w:rsid w:val="009356A5"/>
    <w:rsid w:val="00943A8D"/>
    <w:rsid w:val="009520A9"/>
    <w:rsid w:val="00953CC4"/>
    <w:rsid w:val="0096051A"/>
    <w:rsid w:val="0096230D"/>
    <w:rsid w:val="00966921"/>
    <w:rsid w:val="00970ED9"/>
    <w:rsid w:val="009731FB"/>
    <w:rsid w:val="00985735"/>
    <w:rsid w:val="0098589B"/>
    <w:rsid w:val="00985F17"/>
    <w:rsid w:val="009869A5"/>
    <w:rsid w:val="009875D3"/>
    <w:rsid w:val="0099444D"/>
    <w:rsid w:val="00995CDA"/>
    <w:rsid w:val="009B04C2"/>
    <w:rsid w:val="009B0C5F"/>
    <w:rsid w:val="009C18AC"/>
    <w:rsid w:val="009C1F5C"/>
    <w:rsid w:val="009C4789"/>
    <w:rsid w:val="009D53A7"/>
    <w:rsid w:val="009E0A30"/>
    <w:rsid w:val="009E0B10"/>
    <w:rsid w:val="009E12A2"/>
    <w:rsid w:val="009E597D"/>
    <w:rsid w:val="00A06052"/>
    <w:rsid w:val="00A1307F"/>
    <w:rsid w:val="00A30C9B"/>
    <w:rsid w:val="00A3774F"/>
    <w:rsid w:val="00A40178"/>
    <w:rsid w:val="00A40ACE"/>
    <w:rsid w:val="00A429C5"/>
    <w:rsid w:val="00A42AF6"/>
    <w:rsid w:val="00A4366F"/>
    <w:rsid w:val="00A5411B"/>
    <w:rsid w:val="00A55F7E"/>
    <w:rsid w:val="00A632C7"/>
    <w:rsid w:val="00A63EA9"/>
    <w:rsid w:val="00A650EE"/>
    <w:rsid w:val="00A7234B"/>
    <w:rsid w:val="00A72561"/>
    <w:rsid w:val="00A7398E"/>
    <w:rsid w:val="00A75E61"/>
    <w:rsid w:val="00A75FED"/>
    <w:rsid w:val="00A80B00"/>
    <w:rsid w:val="00A8297F"/>
    <w:rsid w:val="00A93654"/>
    <w:rsid w:val="00AA0DF4"/>
    <w:rsid w:val="00AA52D3"/>
    <w:rsid w:val="00AA7314"/>
    <w:rsid w:val="00AA771E"/>
    <w:rsid w:val="00AB12DD"/>
    <w:rsid w:val="00AB3312"/>
    <w:rsid w:val="00AB4CD5"/>
    <w:rsid w:val="00AC074C"/>
    <w:rsid w:val="00AC2B0D"/>
    <w:rsid w:val="00AC366D"/>
    <w:rsid w:val="00AC433F"/>
    <w:rsid w:val="00AD2221"/>
    <w:rsid w:val="00AD4189"/>
    <w:rsid w:val="00AD55CB"/>
    <w:rsid w:val="00AD5DCF"/>
    <w:rsid w:val="00AD7F31"/>
    <w:rsid w:val="00AE7ECC"/>
    <w:rsid w:val="00AF40B0"/>
    <w:rsid w:val="00AF56C9"/>
    <w:rsid w:val="00AF7906"/>
    <w:rsid w:val="00B06079"/>
    <w:rsid w:val="00B10C5C"/>
    <w:rsid w:val="00B11CBD"/>
    <w:rsid w:val="00B126B7"/>
    <w:rsid w:val="00B15623"/>
    <w:rsid w:val="00B16DA6"/>
    <w:rsid w:val="00B4024B"/>
    <w:rsid w:val="00B439A1"/>
    <w:rsid w:val="00B47E74"/>
    <w:rsid w:val="00B55A1D"/>
    <w:rsid w:val="00B560F4"/>
    <w:rsid w:val="00B634E9"/>
    <w:rsid w:val="00B6511B"/>
    <w:rsid w:val="00B97664"/>
    <w:rsid w:val="00BA164C"/>
    <w:rsid w:val="00BB44A2"/>
    <w:rsid w:val="00BB51A2"/>
    <w:rsid w:val="00BB583A"/>
    <w:rsid w:val="00BC241A"/>
    <w:rsid w:val="00BC4E02"/>
    <w:rsid w:val="00BD02C9"/>
    <w:rsid w:val="00BD3A47"/>
    <w:rsid w:val="00BD47A6"/>
    <w:rsid w:val="00BD6699"/>
    <w:rsid w:val="00BE1B87"/>
    <w:rsid w:val="00BE3BB5"/>
    <w:rsid w:val="00C06A35"/>
    <w:rsid w:val="00C1380D"/>
    <w:rsid w:val="00C16B66"/>
    <w:rsid w:val="00C2058C"/>
    <w:rsid w:val="00C309F9"/>
    <w:rsid w:val="00C35CDC"/>
    <w:rsid w:val="00C373AD"/>
    <w:rsid w:val="00C41571"/>
    <w:rsid w:val="00C447EE"/>
    <w:rsid w:val="00C46936"/>
    <w:rsid w:val="00C533D2"/>
    <w:rsid w:val="00C60952"/>
    <w:rsid w:val="00C705A5"/>
    <w:rsid w:val="00C7086B"/>
    <w:rsid w:val="00C71D18"/>
    <w:rsid w:val="00C7358D"/>
    <w:rsid w:val="00C737A9"/>
    <w:rsid w:val="00C777D5"/>
    <w:rsid w:val="00C77BCA"/>
    <w:rsid w:val="00C81D79"/>
    <w:rsid w:val="00C9053F"/>
    <w:rsid w:val="00CB2970"/>
    <w:rsid w:val="00CB5A58"/>
    <w:rsid w:val="00CB66D5"/>
    <w:rsid w:val="00CC2790"/>
    <w:rsid w:val="00CC3B18"/>
    <w:rsid w:val="00CC7FEA"/>
    <w:rsid w:val="00CD2D74"/>
    <w:rsid w:val="00CF3865"/>
    <w:rsid w:val="00D00555"/>
    <w:rsid w:val="00D02CB0"/>
    <w:rsid w:val="00D0716B"/>
    <w:rsid w:val="00D139D2"/>
    <w:rsid w:val="00D15383"/>
    <w:rsid w:val="00D32F4F"/>
    <w:rsid w:val="00D34185"/>
    <w:rsid w:val="00D344A1"/>
    <w:rsid w:val="00D34522"/>
    <w:rsid w:val="00D351B3"/>
    <w:rsid w:val="00D4340B"/>
    <w:rsid w:val="00D4483B"/>
    <w:rsid w:val="00D47084"/>
    <w:rsid w:val="00D51222"/>
    <w:rsid w:val="00D62185"/>
    <w:rsid w:val="00D6714D"/>
    <w:rsid w:val="00D75BD3"/>
    <w:rsid w:val="00DA6A4B"/>
    <w:rsid w:val="00DB1857"/>
    <w:rsid w:val="00DB5B01"/>
    <w:rsid w:val="00DB6D26"/>
    <w:rsid w:val="00DC2358"/>
    <w:rsid w:val="00DD02B5"/>
    <w:rsid w:val="00DD14AB"/>
    <w:rsid w:val="00DD1E8A"/>
    <w:rsid w:val="00DD357E"/>
    <w:rsid w:val="00DD54C9"/>
    <w:rsid w:val="00DE10D0"/>
    <w:rsid w:val="00DE1BCF"/>
    <w:rsid w:val="00DF27F1"/>
    <w:rsid w:val="00DF2D16"/>
    <w:rsid w:val="00DF461A"/>
    <w:rsid w:val="00E0072E"/>
    <w:rsid w:val="00E025D6"/>
    <w:rsid w:val="00E03AF5"/>
    <w:rsid w:val="00E12ACE"/>
    <w:rsid w:val="00E16FD6"/>
    <w:rsid w:val="00E2256A"/>
    <w:rsid w:val="00E42142"/>
    <w:rsid w:val="00E4231B"/>
    <w:rsid w:val="00E446B2"/>
    <w:rsid w:val="00E456DD"/>
    <w:rsid w:val="00E50164"/>
    <w:rsid w:val="00E55821"/>
    <w:rsid w:val="00E6585B"/>
    <w:rsid w:val="00E70DD3"/>
    <w:rsid w:val="00E71472"/>
    <w:rsid w:val="00E7465F"/>
    <w:rsid w:val="00E7751A"/>
    <w:rsid w:val="00E84397"/>
    <w:rsid w:val="00EA10EF"/>
    <w:rsid w:val="00EA357A"/>
    <w:rsid w:val="00EA6B68"/>
    <w:rsid w:val="00EC1ACA"/>
    <w:rsid w:val="00ED448D"/>
    <w:rsid w:val="00ED7116"/>
    <w:rsid w:val="00ED75AE"/>
    <w:rsid w:val="00EE7A91"/>
    <w:rsid w:val="00EE7F63"/>
    <w:rsid w:val="00EF397B"/>
    <w:rsid w:val="00EF50E6"/>
    <w:rsid w:val="00EF6050"/>
    <w:rsid w:val="00EF609A"/>
    <w:rsid w:val="00F00C95"/>
    <w:rsid w:val="00F067D2"/>
    <w:rsid w:val="00F132D8"/>
    <w:rsid w:val="00F17EE2"/>
    <w:rsid w:val="00F420EA"/>
    <w:rsid w:val="00F4436A"/>
    <w:rsid w:val="00F44CFE"/>
    <w:rsid w:val="00F501F3"/>
    <w:rsid w:val="00F50EC3"/>
    <w:rsid w:val="00F56BDC"/>
    <w:rsid w:val="00F603CF"/>
    <w:rsid w:val="00F61586"/>
    <w:rsid w:val="00F63FF9"/>
    <w:rsid w:val="00F711AC"/>
    <w:rsid w:val="00F72623"/>
    <w:rsid w:val="00F80993"/>
    <w:rsid w:val="00F81039"/>
    <w:rsid w:val="00F8528F"/>
    <w:rsid w:val="00F8776C"/>
    <w:rsid w:val="00F90273"/>
    <w:rsid w:val="00F91AC5"/>
    <w:rsid w:val="00FA5912"/>
    <w:rsid w:val="00FA69F1"/>
    <w:rsid w:val="00FA6C39"/>
    <w:rsid w:val="00FA7097"/>
    <w:rsid w:val="00FB1436"/>
    <w:rsid w:val="00FC4720"/>
    <w:rsid w:val="00FC58C0"/>
    <w:rsid w:val="00FD3E6E"/>
    <w:rsid w:val="00FD4129"/>
    <w:rsid w:val="00FE3EE5"/>
    <w:rsid w:val="00FE58D8"/>
    <w:rsid w:val="00FE779E"/>
    <w:rsid w:val="00FF3652"/>
    <w:rsid w:val="00FF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F9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05262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05262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05262A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05262A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083E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083E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083E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083E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table" w:styleId="TableGrid">
    <w:name w:val="Table Grid"/>
    <w:basedOn w:val="TableNormal"/>
    <w:uiPriority w:val="99"/>
    <w:rsid w:val="002F3F9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F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3F93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05262A"/>
    <w:rPr>
      <w:lang w:eastAsia="en-US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5262A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05262A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05262A"/>
    <w:rPr>
      <w:rFonts w:ascii="Cambria" w:hAnsi="Cambria" w:cs="Times New Roman"/>
      <w:b/>
      <w:bCs/>
      <w:color w:val="4F81BD"/>
    </w:rPr>
  </w:style>
  <w:style w:type="character" w:customStyle="1" w:styleId="Heading4Char1">
    <w:name w:val="Heading 4 Char1"/>
    <w:basedOn w:val="DefaultParagraphFont"/>
    <w:link w:val="Heading4"/>
    <w:uiPriority w:val="99"/>
    <w:locked/>
    <w:rsid w:val="0005262A"/>
    <w:rPr>
      <w:rFonts w:ascii="Cambria" w:hAnsi="Cambria" w:cs="Times New Roman"/>
      <w:b/>
      <w:bCs/>
      <w:i/>
      <w:iCs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5</Words>
  <Characters>37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</dc:creator>
  <cp:keywords/>
  <dc:description/>
  <cp:lastModifiedBy>Mark</cp:lastModifiedBy>
  <cp:revision>3</cp:revision>
  <cp:lastPrinted>2011-05-17T21:05:00Z</cp:lastPrinted>
  <dcterms:created xsi:type="dcterms:W3CDTF">2011-05-18T07:49:00Z</dcterms:created>
  <dcterms:modified xsi:type="dcterms:W3CDTF">2011-05-18T16:51:00Z</dcterms:modified>
</cp:coreProperties>
</file>